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FEEA3" w14:textId="77777777" w:rsidR="009C5B01" w:rsidRPr="00F25D4B" w:rsidRDefault="009C5B01" w:rsidP="00F25D4B">
      <w:pPr>
        <w:spacing w:line="276" w:lineRule="auto"/>
        <w:rPr>
          <w:rFonts w:eastAsia="Arial" w:cs="Arial"/>
          <w:b/>
          <w:noProof/>
          <w:color w:val="auto"/>
          <w:position w:val="-13"/>
          <w:sz w:val="24"/>
        </w:rPr>
      </w:pPr>
      <w:r w:rsidRPr="00F25D4B">
        <w:rPr>
          <w:rFonts w:eastAsia="Arial" w:cs="Arial"/>
          <w:b/>
          <w:noProof/>
          <w:color w:val="auto"/>
          <w:position w:val="-13"/>
          <w:sz w:val="24"/>
        </w:rPr>
        <w:t>Medienmitteilung</w:t>
      </w:r>
    </w:p>
    <w:p w14:paraId="53A2A214" w14:textId="77777777" w:rsidR="009C5B01" w:rsidRPr="00F25D4B" w:rsidRDefault="009C5B01" w:rsidP="00F25D4B">
      <w:pPr>
        <w:tabs>
          <w:tab w:val="left" w:pos="1134"/>
          <w:tab w:val="right" w:pos="9070"/>
        </w:tabs>
        <w:spacing w:line="276" w:lineRule="auto"/>
        <w:rPr>
          <w:rFonts w:cs="Arial"/>
          <w:color w:val="auto"/>
          <w:szCs w:val="20"/>
        </w:rPr>
      </w:pPr>
    </w:p>
    <w:p w14:paraId="2130C251" w14:textId="560EE920" w:rsidR="009C5B01" w:rsidRPr="00F25D4B" w:rsidRDefault="009C5B01" w:rsidP="00F25D4B">
      <w:pPr>
        <w:tabs>
          <w:tab w:val="left" w:pos="1418"/>
          <w:tab w:val="right" w:pos="9070"/>
        </w:tabs>
        <w:spacing w:line="276" w:lineRule="auto"/>
        <w:rPr>
          <w:rFonts w:cs="Arial"/>
          <w:color w:val="auto"/>
          <w:szCs w:val="20"/>
        </w:rPr>
      </w:pPr>
      <w:r w:rsidRPr="00F25D4B">
        <w:rPr>
          <w:rFonts w:cs="Arial"/>
          <w:color w:val="auto"/>
          <w:szCs w:val="20"/>
        </w:rPr>
        <w:t>Datum:</w:t>
      </w:r>
      <w:r w:rsidRPr="00F25D4B">
        <w:rPr>
          <w:rFonts w:cs="Arial"/>
          <w:color w:val="auto"/>
          <w:szCs w:val="20"/>
        </w:rPr>
        <w:tab/>
      </w:r>
      <w:r w:rsidR="009B1A18" w:rsidRPr="00F25D4B">
        <w:rPr>
          <w:rFonts w:cs="Arial"/>
          <w:color w:val="auto"/>
          <w:szCs w:val="20"/>
        </w:rPr>
        <w:t>Mittwoch, 1. Juni 2022</w:t>
      </w:r>
    </w:p>
    <w:p w14:paraId="669B6A3A" w14:textId="7E90FA75" w:rsidR="009C5B01" w:rsidRPr="00F25D4B" w:rsidRDefault="009C5B01" w:rsidP="00F25D4B">
      <w:pPr>
        <w:tabs>
          <w:tab w:val="left" w:pos="1418"/>
          <w:tab w:val="right" w:pos="9070"/>
        </w:tabs>
        <w:spacing w:line="276" w:lineRule="auto"/>
        <w:rPr>
          <w:rFonts w:cs="Arial"/>
          <w:color w:val="auto"/>
          <w:szCs w:val="20"/>
        </w:rPr>
      </w:pPr>
      <w:r w:rsidRPr="00F25D4B">
        <w:rPr>
          <w:rFonts w:cs="Arial"/>
          <w:color w:val="auto"/>
          <w:szCs w:val="20"/>
        </w:rPr>
        <w:t>Rubrik/Thema:</w:t>
      </w:r>
      <w:r w:rsidRPr="00F25D4B">
        <w:rPr>
          <w:rFonts w:cs="Arial"/>
          <w:color w:val="auto"/>
          <w:szCs w:val="20"/>
        </w:rPr>
        <w:tab/>
        <w:t>Ferienregion / Tourismus</w:t>
      </w:r>
      <w:r w:rsidR="00521D98" w:rsidRPr="00F25D4B">
        <w:rPr>
          <w:rFonts w:cs="Arial"/>
          <w:color w:val="auto"/>
          <w:szCs w:val="20"/>
        </w:rPr>
        <w:t xml:space="preserve"> / Motorsport</w:t>
      </w:r>
    </w:p>
    <w:p w14:paraId="734713E0" w14:textId="7E2329E4" w:rsidR="009C5B01" w:rsidRPr="00F25D4B" w:rsidRDefault="009C5B01" w:rsidP="00F25D4B">
      <w:pPr>
        <w:tabs>
          <w:tab w:val="left" w:pos="1418"/>
          <w:tab w:val="right" w:pos="9070"/>
        </w:tabs>
        <w:spacing w:line="276" w:lineRule="auto"/>
        <w:rPr>
          <w:rFonts w:cs="Arial"/>
          <w:color w:val="auto"/>
          <w:szCs w:val="20"/>
          <w:lang w:val="de-DE"/>
        </w:rPr>
      </w:pPr>
      <w:r w:rsidRPr="00F25D4B">
        <w:rPr>
          <w:rFonts w:cs="Arial"/>
          <w:color w:val="auto"/>
          <w:szCs w:val="20"/>
          <w:lang w:val="de-DE"/>
        </w:rPr>
        <w:t>Link:</w:t>
      </w:r>
      <w:r w:rsidRPr="00F25D4B">
        <w:rPr>
          <w:rFonts w:cs="Arial"/>
          <w:color w:val="auto"/>
          <w:szCs w:val="20"/>
          <w:lang w:val="de-DE"/>
        </w:rPr>
        <w:tab/>
      </w:r>
      <w:hyperlink r:id="rId9" w:history="1">
        <w:r w:rsidR="00AF44CB" w:rsidRPr="00F25D4B">
          <w:rPr>
            <w:rStyle w:val="Hyperlink"/>
            <w:rFonts w:cs="Arial"/>
            <w:color w:val="auto"/>
            <w:szCs w:val="20"/>
            <w:lang w:val="de-DE"/>
          </w:rPr>
          <w:t>lenzerheide-motorclassics.ch</w:t>
        </w:r>
      </w:hyperlink>
    </w:p>
    <w:p w14:paraId="08D26C4B" w14:textId="77777777" w:rsidR="009C5B01" w:rsidRPr="00F25D4B" w:rsidRDefault="009C5B01" w:rsidP="00F25D4B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rPr>
          <w:rFonts w:cs="Arial"/>
          <w:color w:val="auto"/>
          <w:szCs w:val="20"/>
          <w:lang w:val="de-DE"/>
        </w:rPr>
      </w:pPr>
    </w:p>
    <w:p w14:paraId="0B912CBA" w14:textId="77777777" w:rsidR="009C5B01" w:rsidRPr="00F25D4B" w:rsidRDefault="009C5B01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13DC3F21" w14:textId="0647D82E" w:rsidR="009C5B01" w:rsidRPr="00F25D4B" w:rsidRDefault="009B1A18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b/>
          <w:noProof/>
          <w:color w:val="auto"/>
          <w:position w:val="-13"/>
          <w:sz w:val="24"/>
          <w:lang w:val="de-DE"/>
        </w:rPr>
        <w:t>Die Lenzerheide Motor Classics sind zurück</w:t>
      </w:r>
    </w:p>
    <w:p w14:paraId="32FEC481" w14:textId="77777777" w:rsidR="009C5B01" w:rsidRPr="00F25D4B" w:rsidRDefault="009C5B01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2046F21E" w14:textId="7339D3DC" w:rsidR="0043509E" w:rsidRPr="00F25D4B" w:rsidRDefault="00521D98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Nach zwei Jahren Pause kehrt d</w:t>
      </w:r>
      <w:r w:rsidR="00B835C1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ie beliebte Motorsport-Veranstaltung zurück. Die Lenzerheide Motor Classics finden vom 10. bis 12. Juni 2022 statt. Während dieser Zeit versammeln sich </w:t>
      </w:r>
      <w:r w:rsidR="00025028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über 200 Renn- und Sportwagen sowie Motorräder, Gespanne und ThreeWheeler in der Ferienregion. </w:t>
      </w:r>
      <w:r w:rsidR="00626E82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Die Besucher:innen dürfen sich auf den Fahrze</w:t>
      </w:r>
      <w:r w:rsidR="006C0E2D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ugcorso </w:t>
      </w:r>
      <w:r w:rsidR="00626E82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am Freitagabend sowie zwei Tage mit </w:t>
      </w:r>
      <w:r w:rsidR="009C6152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spannenden Demonstrationsfahrten und einer Flugshow </w:t>
      </w:r>
      <w:r w:rsidR="00515834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der Patrouille Suisse freuen.</w:t>
      </w:r>
    </w:p>
    <w:p w14:paraId="2A9D68B9" w14:textId="77777777" w:rsidR="00776E34" w:rsidRPr="00F25D4B" w:rsidRDefault="00776E34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6B99C6CC" w14:textId="53E14BBF" w:rsidR="008002CE" w:rsidRPr="00F25D4B" w:rsidRDefault="00CD54B6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Lenzerheide Motor Classics leuten bereits seit </w:t>
      </w:r>
      <w:r w:rsidR="00B02459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einigen </w:t>
      </w: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Jahren die Sommer-Eventsaison in der Ferienregion Lenzerheide ein. </w:t>
      </w:r>
      <w:r w:rsidR="00D434BF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Veranstaltung, die jeweils Mitte Juni </w:t>
      </w:r>
      <w:r w:rsidR="00F00A3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auf und rund um den Parkplatz </w:t>
      </w:r>
      <w:r w:rsidR="00D33CEE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bei der </w:t>
      </w:r>
      <w:r w:rsidR="00F00A3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Talstation Rothorn </w:t>
      </w:r>
      <w:r w:rsidR="00D434BF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stattfindet, erfreut sich </w:t>
      </w:r>
      <w:r w:rsidR="006C2A5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nicht nur bei Motorsport-Fans </w:t>
      </w:r>
      <w:r w:rsidR="00365C58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an </w:t>
      </w:r>
      <w:r w:rsidR="00691B0E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grosser Beliebtheit</w:t>
      </w:r>
      <w:r w:rsidR="00D33CEE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. Nicht selten sind es </w:t>
      </w:r>
      <w:r w:rsidR="007840B9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Biker:innen und Wanderer:innen, die zufällig </w:t>
      </w:r>
      <w:r w:rsidR="00F00A3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am Eventgelände vorbeikommen, </w:t>
      </w:r>
      <w:r w:rsidR="00D33CEE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das </w:t>
      </w:r>
      <w:r w:rsidR="008C1270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Geschehen aus nächster Nähe </w:t>
      </w:r>
      <w:r w:rsidR="008002CE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beoachten und die gute Atmosphäre geniessen.</w:t>
      </w:r>
    </w:p>
    <w:p w14:paraId="4933BA27" w14:textId="77777777" w:rsidR="00C11E8E" w:rsidRPr="00F25D4B" w:rsidRDefault="00C11E8E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7C3F708D" w14:textId="77777777" w:rsidR="00A17E83" w:rsidRPr="00F25D4B" w:rsidRDefault="00A17E83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Rennautos. Rennmotorräder. Raritäten.</w:t>
      </w:r>
    </w:p>
    <w:p w14:paraId="1191EBCB" w14:textId="396FECFD" w:rsidR="00791A8A" w:rsidRPr="00F25D4B" w:rsidRDefault="00C0065D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Die Lenzerheide Motor Classics sind keine eigentlichen Geschwindigkeitsrennen, wie man sie von ähnlichen Veranstaltungen kennt.</w:t>
      </w:r>
      <w:r w:rsidR="00703C0B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Vielmehr geht es den Fahrer:innen darum, die </w:t>
      </w:r>
      <w:r w:rsidR="00F559B3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einzigartige Strecke in </w:t>
      </w:r>
      <w:r w:rsidR="00BB40B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unterschiedlichen </w:t>
      </w:r>
      <w:r w:rsidR="00F559B3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Rennfeldern </w:t>
      </w:r>
      <w:r w:rsidR="00BB40B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gemeinsam </w:t>
      </w:r>
      <w:r w:rsidR="00F559B3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zurückzulegen und den Zuschauer:innen eine spektak</w:t>
      </w:r>
      <w:r w:rsidR="00A948B8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ulä</w:t>
      </w:r>
      <w:r w:rsidR="00F25D4B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r</w:t>
      </w:r>
      <w:r w:rsidR="00A948B8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e Show zu bieten. </w:t>
      </w:r>
      <w:r w:rsidR="00AF322C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Strecke führt über </w:t>
      </w:r>
      <w:r w:rsidR="00A948B8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knappp 2.5 km</w:t>
      </w:r>
      <w:r w:rsidR="00AF322C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</w:t>
      </w:r>
      <w:r w:rsidR="004D34D2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vom </w:t>
      </w:r>
      <w:r w:rsidR="00AF322C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Dorfanfang Lenzerheide dem See entlang bis zur Talstation Rothorn und weiter über </w:t>
      </w:r>
      <w:r w:rsidR="008E7B6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</w:t>
      </w:r>
      <w:r w:rsidR="00AF322C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Dieschen sot vorbei am Sportzentrum zurück</w:t>
      </w:r>
      <w:r w:rsidR="004D34D2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. </w:t>
      </w:r>
      <w:r w:rsidR="0074143D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Es handelt sich um die</w:t>
      </w:r>
      <w:r w:rsidR="00AF322C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höchstgelegene Rundstrecke </w:t>
      </w:r>
      <w:r w:rsidR="00F25D4B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Europas. </w:t>
      </w:r>
      <w:r w:rsidR="00E93D7D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Das Festgelände auf dem Parkplatz bei der Talstation Rothorn lädt die Besucher:innen zum Verweilen ein. Zudem ist auch das Fahrerlager</w:t>
      </w:r>
      <w:r w:rsidR="00791A8A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entlang de</w:t>
      </w:r>
      <w:r w:rsidR="005706EE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r Voa Principala, </w:t>
      </w:r>
      <w:r w:rsidR="00791A8A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das eigentliche Herzstück der Veranstaltung, für Besucher:innen </w:t>
      </w:r>
      <w:r w:rsidR="000D6735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zugänglich.</w:t>
      </w:r>
    </w:p>
    <w:p w14:paraId="40BF0615" w14:textId="77777777" w:rsidR="000D6735" w:rsidRPr="00F25D4B" w:rsidRDefault="000D6735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219B0D07" w14:textId="3B5B9982" w:rsidR="000D6735" w:rsidRPr="00F25D4B" w:rsidRDefault="000D6735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Programm und Side Events</w:t>
      </w:r>
    </w:p>
    <w:p w14:paraId="21D6DC2C" w14:textId="7D930F27" w:rsidR="000D6735" w:rsidRPr="00F25D4B" w:rsidRDefault="0031301F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Die Veranstaltung beginnt wie gewohnt am Freitagabend ab 18.00 Uhr mit dem geführten Fahrercorso durch Lenzerheide. </w:t>
      </w:r>
      <w:r w:rsidR="004D628F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Am Samstag und Sonntag</w:t>
      </w:r>
      <w:r w:rsidR="009665AB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ist jeweils früh Tagwach angesagt: Um 7.00 Uhr erfolgt der Weckruf im Fahrerlager</w:t>
      </w:r>
      <w:r w:rsidR="00663B11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und ab 7.30 Uhr beginnen die ersten Rundfahrten. Speziell sind nebst den Leistungsshows </w:t>
      </w:r>
      <w:r w:rsidR="00C34E3E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auch die Demonstrationsläufe der Dorfgruppe. </w:t>
      </w:r>
      <w:r w:rsidR="00281B21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Beide Kategorien sind bereits seit anfang Jahr 2022 ausgebucht. Ein Highlight der besonderen Art folgt am Sonntag ab </w:t>
      </w:r>
      <w:r w:rsidR="00237B9B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15.30 Uhr mit einer halbstündigen Flugshow der Patrouille Suisse.</w:t>
      </w:r>
    </w:p>
    <w:p w14:paraId="57DC0A3A" w14:textId="77777777" w:rsidR="00F00A35" w:rsidRPr="00F25D4B" w:rsidRDefault="00F00A35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3A1D4461" w14:textId="15E367ED" w:rsidR="00515834" w:rsidRPr="00F25D4B" w:rsidRDefault="007C1985" w:rsidP="00F25D4B">
      <w:pPr>
        <w:pBdr>
          <w:bottom w:val="single" w:sz="4" w:space="1" w:color="auto"/>
        </w:pBdr>
        <w:spacing w:line="276" w:lineRule="auto"/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Stra</w:t>
      </w:r>
      <w:r w:rsidR="00F25D4B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s</w:t>
      </w:r>
      <w:r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>sensperrungen</w:t>
      </w:r>
      <w:r w:rsidR="00694DF7" w:rsidRPr="00F25D4B">
        <w:rPr>
          <w:rFonts w:eastAsia="Arial" w:cs="Arial"/>
          <w:b/>
          <w:bCs/>
          <w:noProof/>
          <w:color w:val="auto"/>
          <w:position w:val="-13"/>
          <w:szCs w:val="20"/>
          <w:lang w:val="de-DE"/>
        </w:rPr>
        <w:t xml:space="preserve"> und Umleitungen</w:t>
      </w:r>
    </w:p>
    <w:p w14:paraId="7D3148DC" w14:textId="452C3C28" w:rsidR="00237B9B" w:rsidRPr="00F25D4B" w:rsidRDefault="00772692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Vor, während und nach der Veranstaltung kommt es </w:t>
      </w:r>
      <w:r w:rsidR="00FD2B8D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auf der</w:t>
      </w: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Voa Principala zwischen Valbella und Lenzerheide</w:t>
      </w:r>
      <w:r w:rsidR="00A01240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</w:t>
      </w: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zu diversen Strassensperrungen</w:t>
      </w:r>
      <w:r w:rsidR="004F2BE1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sowie Umleitungen der Postautos und Sportbusse. Zudem ist der </w:t>
      </w:r>
      <w:r w:rsidR="00710781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Parkplatz Rothorn </w:t>
      </w:r>
      <w:r w:rsidR="002412E6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gesperrt. Details sind auf der Webseite </w:t>
      </w:r>
      <w:hyperlink r:id="rId10" w:history="1">
        <w:r w:rsidR="002412E6" w:rsidRPr="00F25D4B">
          <w:rPr>
            <w:rStyle w:val="Hyperlink"/>
            <w:rFonts w:eastAsia="Arial" w:cs="Arial"/>
            <w:noProof/>
            <w:color w:val="auto"/>
            <w:position w:val="-13"/>
            <w:szCs w:val="20"/>
            <w:lang w:val="de-DE"/>
          </w:rPr>
          <w:t>lenzerheide-motorclassics.ch</w:t>
        </w:r>
      </w:hyperlink>
      <w:r w:rsidR="002412E6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aufgeführt.</w:t>
      </w:r>
      <w:r w:rsidR="00A01240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 Die Veranstalter bedanken sich bei der Bevölkerung für das Verständnis.</w:t>
      </w:r>
    </w:p>
    <w:p w14:paraId="75A20DDC" w14:textId="77777777" w:rsidR="002412E6" w:rsidRPr="00F25D4B" w:rsidRDefault="002412E6" w:rsidP="00F25D4B">
      <w:pPr>
        <w:pBdr>
          <w:bottom w:val="single" w:sz="4" w:space="1" w:color="auto"/>
        </w:pBd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40E76E7A" w14:textId="77777777" w:rsidR="002412E6" w:rsidRPr="00F25D4B" w:rsidRDefault="002412E6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5568672B" w14:textId="23F9CAD7" w:rsidR="00335CCA" w:rsidRPr="00F25D4B" w:rsidRDefault="00335CCA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lastRenderedPageBreak/>
        <w:t xml:space="preserve">Diese Medienmitteilung </w:t>
      </w:r>
      <w:r w:rsidR="00062726"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sowie den Link zur öffentlichen Bilddatenbank Lenzerheide </w:t>
      </w:r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 xml:space="preserve">finden Sie auch online unter </w:t>
      </w:r>
      <w:hyperlink r:id="rId11" w:history="1">
        <w:r w:rsidR="00362E49" w:rsidRPr="00F25D4B">
          <w:rPr>
            <w:rStyle w:val="Hyperlink"/>
            <w:rFonts w:eastAsia="Arial" w:cs="Arial"/>
            <w:noProof/>
            <w:color w:val="auto"/>
            <w:position w:val="-13"/>
            <w:szCs w:val="20"/>
            <w:lang w:val="de-DE"/>
          </w:rPr>
          <w:t>arosa</w:t>
        </w:r>
        <w:r w:rsidRPr="00F25D4B">
          <w:rPr>
            <w:rStyle w:val="Hyperlink"/>
            <w:rFonts w:eastAsia="Arial" w:cs="Arial"/>
            <w:noProof/>
            <w:color w:val="auto"/>
            <w:position w:val="-13"/>
            <w:szCs w:val="20"/>
            <w:lang w:val="de-DE"/>
          </w:rPr>
          <w:t>lenzerheide.swiss/medien</w:t>
        </w:r>
      </w:hyperlink>
      <w:r w:rsidRPr="00F25D4B">
        <w:rPr>
          <w:rFonts w:eastAsia="Arial" w:cs="Arial"/>
          <w:noProof/>
          <w:color w:val="auto"/>
          <w:position w:val="-13"/>
          <w:szCs w:val="20"/>
          <w:lang w:val="de-DE"/>
        </w:rPr>
        <w:t>.</w:t>
      </w:r>
    </w:p>
    <w:p w14:paraId="7F4B7583" w14:textId="77777777" w:rsidR="00062726" w:rsidRPr="00F25D4B" w:rsidRDefault="00062726" w:rsidP="00F25D4B">
      <w:pPr>
        <w:spacing w:line="276" w:lineRule="auto"/>
        <w:rPr>
          <w:rFonts w:eastAsia="Arial" w:cs="Arial"/>
          <w:noProof/>
          <w:color w:val="auto"/>
          <w:position w:val="-13"/>
          <w:szCs w:val="20"/>
          <w:lang w:val="de-DE"/>
        </w:rPr>
      </w:pPr>
    </w:p>
    <w:p w14:paraId="17C797D1" w14:textId="77777777" w:rsidR="009C5B01" w:rsidRPr="00F25D4B" w:rsidRDefault="009C5B01" w:rsidP="00F25D4B">
      <w:pPr>
        <w:rPr>
          <w:rFonts w:eastAsia="Arial"/>
          <w:noProof/>
          <w:color w:val="auto"/>
        </w:rPr>
      </w:pPr>
      <w:r w:rsidRPr="00F25D4B">
        <w:rPr>
          <w:rFonts w:eastAsia="Arial"/>
          <w:noProof/>
          <w:color w:val="auto"/>
        </w:rPr>
        <w:t>Für weitere Informationen wenden Sie sich bitte an:</w:t>
      </w:r>
    </w:p>
    <w:p w14:paraId="6A613250" w14:textId="77777777" w:rsidR="0043509E" w:rsidRPr="00F25D4B" w:rsidRDefault="0043509E" w:rsidP="00F25D4B">
      <w:pPr>
        <w:rPr>
          <w:rFonts w:eastAsia="Arial"/>
          <w:noProof/>
          <w:color w:val="auto"/>
        </w:rPr>
      </w:pPr>
    </w:p>
    <w:p w14:paraId="77CD33D2" w14:textId="034FE449" w:rsidR="00B11FAE" w:rsidRPr="00F25D4B" w:rsidRDefault="00B11FAE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>Hans Orsatti</w:t>
      </w:r>
    </w:p>
    <w:p w14:paraId="1E7CC0C3" w14:textId="1F38BA9A" w:rsidR="00B11FAE" w:rsidRPr="00F25D4B" w:rsidRDefault="00B11FAE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>OK-Präsident, Lenzerheide Motor Classics</w:t>
      </w:r>
    </w:p>
    <w:p w14:paraId="61FF97FB" w14:textId="77777777" w:rsidR="00F25D4B" w:rsidRPr="00F25D4B" w:rsidRDefault="00F25D4B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>T +41 081 384 18 70</w:t>
      </w:r>
    </w:p>
    <w:p w14:paraId="3E7A72CF" w14:textId="61B1B6DC" w:rsidR="0043509E" w:rsidRPr="00F25D4B" w:rsidRDefault="00F25D4B" w:rsidP="00F25D4B">
      <w:pPr>
        <w:rPr>
          <w:rFonts w:eastAsia="Arial"/>
          <w:noProof/>
          <w:color w:val="auto"/>
          <w:lang w:val="de-DE"/>
        </w:rPr>
      </w:pPr>
      <w:r w:rsidRPr="00F25D4B">
        <w:rPr>
          <w:rFonts w:eastAsia="Arial"/>
          <w:noProof/>
          <w:color w:val="auto"/>
          <w:lang w:val="de-DE"/>
        </w:rPr>
        <w:t xml:space="preserve">E-Mail </w:t>
      </w:r>
      <w:hyperlink r:id="rId12" w:history="1">
        <w:r w:rsidRPr="00F25D4B">
          <w:rPr>
            <w:rStyle w:val="Hyperlink"/>
            <w:rFonts w:eastAsia="Arial"/>
            <w:noProof/>
            <w:color w:val="auto"/>
            <w:lang w:val="de-DE"/>
          </w:rPr>
          <w:t>verkauf.garage.meister@deep.ch</w:t>
        </w:r>
      </w:hyperlink>
    </w:p>
    <w:p w14:paraId="101D71DF" w14:textId="77777777" w:rsidR="00F25D4B" w:rsidRPr="00F25D4B" w:rsidRDefault="00F25D4B" w:rsidP="00F25D4B">
      <w:pPr>
        <w:rPr>
          <w:rFonts w:eastAsia="Arial"/>
          <w:noProof/>
          <w:color w:val="auto"/>
          <w:lang w:val="de-DE"/>
        </w:rPr>
      </w:pPr>
    </w:p>
    <w:p w14:paraId="4F0D22E1" w14:textId="77777777" w:rsidR="009C5B01" w:rsidRPr="00F25D4B" w:rsidRDefault="009C5B01" w:rsidP="00F25D4B">
      <w:pPr>
        <w:rPr>
          <w:noProof/>
          <w:color w:val="auto"/>
        </w:rPr>
      </w:pPr>
      <w:r w:rsidRPr="00F25D4B">
        <w:rPr>
          <w:noProof/>
          <w:color w:val="auto"/>
        </w:rPr>
        <w:t>Carmen Lechner</w:t>
      </w:r>
    </w:p>
    <w:p w14:paraId="45FFE2F6" w14:textId="242F3D4B" w:rsidR="009C5B01" w:rsidRPr="00F25D4B" w:rsidRDefault="009C5B01" w:rsidP="00F25D4B">
      <w:pPr>
        <w:rPr>
          <w:noProof/>
          <w:color w:val="auto"/>
        </w:rPr>
      </w:pPr>
      <w:r w:rsidRPr="00F25D4B">
        <w:rPr>
          <w:noProof/>
          <w:color w:val="auto"/>
        </w:rPr>
        <w:t>PR/Medien</w:t>
      </w:r>
      <w:r w:rsidR="00B11FAE" w:rsidRPr="00F25D4B">
        <w:rPr>
          <w:noProof/>
          <w:color w:val="auto"/>
        </w:rPr>
        <w:t>, Lenzerheide Marketing und Support AG</w:t>
      </w:r>
    </w:p>
    <w:p w14:paraId="04B2CD50" w14:textId="3371AFB1" w:rsidR="009C5B01" w:rsidRPr="00F25D4B" w:rsidRDefault="009C5B01" w:rsidP="00F25D4B">
      <w:pPr>
        <w:rPr>
          <w:noProof/>
          <w:color w:val="auto"/>
        </w:rPr>
      </w:pPr>
      <w:r w:rsidRPr="00F25D4B">
        <w:rPr>
          <w:noProof/>
          <w:color w:val="auto"/>
        </w:rPr>
        <w:t>T +41 81 385 57 30</w:t>
      </w:r>
    </w:p>
    <w:p w14:paraId="23F3AC26" w14:textId="78AE05C4" w:rsidR="008D0A60" w:rsidRPr="00F25D4B" w:rsidRDefault="009C5B01" w:rsidP="00F25D4B">
      <w:pPr>
        <w:rPr>
          <w:rStyle w:val="Hyperlink"/>
          <w:noProof/>
          <w:color w:val="auto"/>
          <w:position w:val="-13"/>
          <w:szCs w:val="20"/>
        </w:rPr>
      </w:pPr>
      <w:r w:rsidRPr="00F25D4B">
        <w:rPr>
          <w:noProof/>
          <w:color w:val="auto"/>
          <w:position w:val="-13"/>
          <w:szCs w:val="20"/>
        </w:rPr>
        <w:t xml:space="preserve">E-Mail </w:t>
      </w:r>
      <w:hyperlink r:id="rId13" w:history="1">
        <w:r w:rsidRPr="00F25D4B">
          <w:rPr>
            <w:rStyle w:val="Hyperlink"/>
            <w:noProof/>
            <w:color w:val="auto"/>
            <w:position w:val="-13"/>
            <w:szCs w:val="20"/>
          </w:rPr>
          <w:t>carmen.lechner@lenzerheide.swiss</w:t>
        </w:r>
      </w:hyperlink>
    </w:p>
    <w:p w14:paraId="361C6EFE" w14:textId="77777777" w:rsidR="00B11FAE" w:rsidRPr="00F25D4B" w:rsidRDefault="00B11FAE" w:rsidP="00F25D4B">
      <w:pPr>
        <w:rPr>
          <w:noProof/>
          <w:color w:val="auto"/>
          <w:position w:val="-13"/>
          <w:szCs w:val="20"/>
          <w:u w:val="single"/>
        </w:rPr>
      </w:pPr>
    </w:p>
    <w:sectPr w:rsidR="00B11FAE" w:rsidRPr="00F25D4B" w:rsidSect="008D0A60">
      <w:headerReference w:type="default" r:id="rId14"/>
      <w:pgSz w:w="11906" w:h="16838"/>
      <w:pgMar w:top="326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05314" w14:textId="77777777" w:rsidR="005510AB" w:rsidRDefault="005510AB" w:rsidP="008D0A60">
      <w:r>
        <w:separator/>
      </w:r>
    </w:p>
  </w:endnote>
  <w:endnote w:type="continuationSeparator" w:id="0">
    <w:p w14:paraId="399201C0" w14:textId="77777777" w:rsidR="005510AB" w:rsidRDefault="005510AB" w:rsidP="008D0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F83AC" w14:textId="77777777" w:rsidR="005510AB" w:rsidRDefault="005510AB" w:rsidP="008D0A60">
      <w:r>
        <w:separator/>
      </w:r>
    </w:p>
  </w:footnote>
  <w:footnote w:type="continuationSeparator" w:id="0">
    <w:p w14:paraId="1D8208ED" w14:textId="77777777" w:rsidR="005510AB" w:rsidRDefault="005510AB" w:rsidP="008D0A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3349B" w14:textId="77777777" w:rsidR="008D0A60" w:rsidRDefault="008D0A6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9EFA6" wp14:editId="262B6B34">
          <wp:simplePos x="0" y="0"/>
          <wp:positionH relativeFrom="margin">
            <wp:posOffset>4578985</wp:posOffset>
          </wp:positionH>
          <wp:positionV relativeFrom="paragraph">
            <wp:posOffset>-12065</wp:posOffset>
          </wp:positionV>
          <wp:extent cx="1176699" cy="1562100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Verein Lenzerheide Motor Classics</w:t>
    </w:r>
  </w:p>
  <w:p w14:paraId="31C5F2AE" w14:textId="77777777" w:rsidR="008D0A60" w:rsidRDefault="008D0A60">
    <w:pPr>
      <w:pStyle w:val="Kopfzeile"/>
    </w:pPr>
    <w:proofErr w:type="spellStart"/>
    <w:r>
      <w:t>Plam</w:t>
    </w:r>
    <w:proofErr w:type="spellEnd"/>
    <w:r>
      <w:t xml:space="preserve"> </w:t>
    </w:r>
    <w:proofErr w:type="spellStart"/>
    <w:r>
      <w:t>dil</w:t>
    </w:r>
    <w:proofErr w:type="spellEnd"/>
    <w:r>
      <w:t xml:space="preserve"> </w:t>
    </w:r>
    <w:proofErr w:type="spellStart"/>
    <w:r>
      <w:t>Bläsi</w:t>
    </w:r>
    <w:proofErr w:type="spellEnd"/>
    <w:r>
      <w:t xml:space="preserve"> 18</w:t>
    </w:r>
  </w:p>
  <w:p w14:paraId="11FBC4EC" w14:textId="77777777" w:rsidR="008D0A60" w:rsidRDefault="008D0A60">
    <w:pPr>
      <w:pStyle w:val="Kopfzeile"/>
    </w:pPr>
    <w:r>
      <w:t>CH-7078 Lenzerheide</w:t>
    </w:r>
  </w:p>
  <w:p w14:paraId="02BE3EB2" w14:textId="77777777" w:rsidR="008D0A60" w:rsidRDefault="008D0A60">
    <w:pPr>
      <w:pStyle w:val="Kopfzeile"/>
    </w:pPr>
  </w:p>
  <w:p w14:paraId="5777E58A" w14:textId="77777777" w:rsidR="008D0A60" w:rsidRDefault="008D0A60">
    <w:pPr>
      <w:pStyle w:val="Kopfzeile"/>
    </w:pPr>
    <w:r w:rsidRPr="008D0A60">
      <w:t>info@lenzerheidemotorclassics.ch</w:t>
    </w:r>
  </w:p>
  <w:p w14:paraId="2DADC5CA" w14:textId="77777777" w:rsidR="008D0A60" w:rsidRDefault="008D0A6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B8"/>
    <w:rsid w:val="00025028"/>
    <w:rsid w:val="00062726"/>
    <w:rsid w:val="00095689"/>
    <w:rsid w:val="000D6735"/>
    <w:rsid w:val="00237B9B"/>
    <w:rsid w:val="002412E6"/>
    <w:rsid w:val="00281B21"/>
    <w:rsid w:val="00294021"/>
    <w:rsid w:val="0031301F"/>
    <w:rsid w:val="00335CCA"/>
    <w:rsid w:val="00362E49"/>
    <w:rsid w:val="00365C58"/>
    <w:rsid w:val="00375AFD"/>
    <w:rsid w:val="004271B5"/>
    <w:rsid w:val="0043509E"/>
    <w:rsid w:val="004D34D2"/>
    <w:rsid w:val="004D628F"/>
    <w:rsid w:val="004F2BE1"/>
    <w:rsid w:val="00515834"/>
    <w:rsid w:val="00521D98"/>
    <w:rsid w:val="005510AB"/>
    <w:rsid w:val="005706EE"/>
    <w:rsid w:val="00626E82"/>
    <w:rsid w:val="00663B11"/>
    <w:rsid w:val="00691B0E"/>
    <w:rsid w:val="00694DF7"/>
    <w:rsid w:val="006C0E2D"/>
    <w:rsid w:val="006C2A55"/>
    <w:rsid w:val="00703C0B"/>
    <w:rsid w:val="00710781"/>
    <w:rsid w:val="0074143D"/>
    <w:rsid w:val="00772692"/>
    <w:rsid w:val="00776E34"/>
    <w:rsid w:val="007840B9"/>
    <w:rsid w:val="00791A8A"/>
    <w:rsid w:val="007C1985"/>
    <w:rsid w:val="008002CE"/>
    <w:rsid w:val="0080670E"/>
    <w:rsid w:val="008C1270"/>
    <w:rsid w:val="008D0A60"/>
    <w:rsid w:val="008E7B65"/>
    <w:rsid w:val="009665AB"/>
    <w:rsid w:val="009B1A18"/>
    <w:rsid w:val="009B7C03"/>
    <w:rsid w:val="009C5B01"/>
    <w:rsid w:val="009C6152"/>
    <w:rsid w:val="00A01240"/>
    <w:rsid w:val="00A17E83"/>
    <w:rsid w:val="00A948B8"/>
    <w:rsid w:val="00AF322C"/>
    <w:rsid w:val="00AF44CB"/>
    <w:rsid w:val="00AF4682"/>
    <w:rsid w:val="00B02459"/>
    <w:rsid w:val="00B11FAE"/>
    <w:rsid w:val="00B835C1"/>
    <w:rsid w:val="00BA4D89"/>
    <w:rsid w:val="00BB40B5"/>
    <w:rsid w:val="00BC2717"/>
    <w:rsid w:val="00BC29B8"/>
    <w:rsid w:val="00C0065D"/>
    <w:rsid w:val="00C11E8E"/>
    <w:rsid w:val="00C34E3E"/>
    <w:rsid w:val="00CD54B6"/>
    <w:rsid w:val="00D33CEE"/>
    <w:rsid w:val="00D434BF"/>
    <w:rsid w:val="00DA21B9"/>
    <w:rsid w:val="00E93D7D"/>
    <w:rsid w:val="00EA095F"/>
    <w:rsid w:val="00F00A35"/>
    <w:rsid w:val="00F25D4B"/>
    <w:rsid w:val="00F559B3"/>
    <w:rsid w:val="00FD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482FDD"/>
  <w15:chartTrackingRefBased/>
  <w15:docId w15:val="{56ACA4F0-D73A-46ED-9AFB-7DCBD5D0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utoRedefine/>
    <w:qFormat/>
    <w:rsid w:val="009C5B01"/>
    <w:pPr>
      <w:spacing w:after="0" w:line="240" w:lineRule="auto"/>
      <w:jc w:val="both"/>
    </w:pPr>
    <w:rPr>
      <w:rFonts w:ascii="Arial" w:eastAsia="Times New Roman" w:hAnsi="Arial" w:cs="Times New Roman"/>
      <w:color w:val="000000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670E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271B5"/>
    <w:pPr>
      <w:keepNext/>
      <w:keepLines/>
      <w:spacing w:before="40"/>
      <w:outlineLvl w:val="1"/>
    </w:pPr>
    <w:rPr>
      <w:rFonts w:eastAsiaTheme="majorEastAsia" w:cstheme="majorBidi"/>
      <w:b/>
      <w:color w:val="C0000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0670E"/>
    <w:rPr>
      <w:rFonts w:ascii="Arial" w:eastAsiaTheme="majorEastAsia" w:hAnsi="Arial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271B5"/>
    <w:rPr>
      <w:rFonts w:ascii="Arial" w:eastAsiaTheme="majorEastAsia" w:hAnsi="Arial" w:cstheme="majorBidi"/>
      <w:b/>
      <w:color w:val="C00000"/>
      <w:sz w:val="20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8D0A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0A60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8D0A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0A60"/>
    <w:rPr>
      <w:rFonts w:ascii="Arial" w:hAnsi="Arial"/>
      <w:sz w:val="20"/>
    </w:rPr>
  </w:style>
  <w:style w:type="character" w:styleId="Hyperlink">
    <w:name w:val="Hyperlink"/>
    <w:basedOn w:val="Absatz-Standardschriftart"/>
    <w:uiPriority w:val="99"/>
    <w:unhideWhenUsed/>
    <w:rsid w:val="008D0A6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D0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27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armen.lechner@lenzerheide.swiss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verkauf.garage.meister@deep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rosalenzerheide.swiss/medi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lenzerheide-motorclassics.ch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enzerheidemotorclassics.ch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menLechner\LMS\MKE%20-%2010%20Media%20-%20LMC%202022\1_Konzept_Budget_Vertr&#228;ge\LMC_Vorlage_mit%20Briefkop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6" ma:contentTypeDescription="Ein neues Dokument erstellen." ma:contentTypeScope="" ma:versionID="bb4945b1804e6046f30fff9f3f8a5ea8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0b60f5f9d61b2c5f2aa0383e1bfef9b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8a6324-960e-4cff-8f64-4e760bf7ffa0}" ma:internalName="TaxCatchAll" ma:showField="CatchAllData" ma:web="52bb10fd-b171-428c-a47a-2769a8960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bb10fd-b171-428c-a47a-2769a89604ce" xsi:nil="true"/>
    <lcf76f155ced4ddcb4097134ff3c332f xmlns="278146a6-b983-4019-b661-d987f43dc1a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DDCBD6-6EEA-434D-9960-EEDBC30C14F3}"/>
</file>

<file path=customXml/itemProps2.xml><?xml version="1.0" encoding="utf-8"?>
<ds:datastoreItem xmlns:ds="http://schemas.openxmlformats.org/officeDocument/2006/customXml" ds:itemID="{06075D80-BA64-4DE0-912D-3C7F4E8E6B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F71A46-4563-43D7-9889-9253DED877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LMC_Vorlage_mit Briefkopf</Template>
  <TotalTime>0</TotalTime>
  <Pages>2</Pages>
  <Words>491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Lechner</dc:creator>
  <cp:keywords/>
  <dc:description/>
  <cp:lastModifiedBy>Carmen Lechner</cp:lastModifiedBy>
  <cp:revision>66</cp:revision>
  <dcterms:created xsi:type="dcterms:W3CDTF">2022-04-21T13:06:00Z</dcterms:created>
  <dcterms:modified xsi:type="dcterms:W3CDTF">2022-05-31T08:54:00Z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0x0101008D0934F42214B54FA4A543ED2EB3954B</vt:lpwstr>
  </property>
</Properties>
</file>